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9C" w:rsidRPr="000E7269" w:rsidRDefault="000E7269" w:rsidP="000E7269">
      <w:r>
        <w:rPr>
          <w:noProof/>
          <w:lang w:eastAsia="cs-CZ"/>
        </w:rPr>
        <w:drawing>
          <wp:inline distT="0" distB="0" distL="0" distR="0">
            <wp:extent cx="7344410" cy="10116185"/>
            <wp:effectExtent l="19050" t="0" r="8890" b="0"/>
            <wp:docPr id="1" name="Obrázek 0" descr="S-4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499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44410" cy="10116185"/>
            <wp:effectExtent l="19050" t="0" r="8890" b="0"/>
            <wp:docPr id="7" name="Obrázek 6" descr="S-5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00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44410" cy="10116185"/>
            <wp:effectExtent l="19050" t="0" r="8890" b="0"/>
            <wp:docPr id="8" name="Obrázek 7" descr="S-5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01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44410" cy="10116185"/>
            <wp:effectExtent l="19050" t="0" r="8890" b="0"/>
            <wp:docPr id="9" name="Obrázek 8" descr="S-5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02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44410" cy="10116185"/>
            <wp:effectExtent l="19050" t="0" r="8890" b="0"/>
            <wp:docPr id="10" name="Obrázek 9" descr="S-5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503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79C" w:rsidRPr="000E7269" w:rsidSect="00A10180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A10180"/>
    <w:rsid w:val="000E7269"/>
    <w:rsid w:val="0012326E"/>
    <w:rsid w:val="00255EAC"/>
    <w:rsid w:val="003D0D2D"/>
    <w:rsid w:val="00495294"/>
    <w:rsid w:val="0068579C"/>
    <w:rsid w:val="007819F7"/>
    <w:rsid w:val="008F2D5A"/>
    <w:rsid w:val="00A1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0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tka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4670C538-951F-4D00-9A3E-2582DC97F0A7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Jitka</cp:lastModifiedBy>
  <cp:revision>4</cp:revision>
  <cp:lastPrinted>2022-01-24T21:48:00Z</cp:lastPrinted>
  <dcterms:created xsi:type="dcterms:W3CDTF">2022-01-24T21:47:00Z</dcterms:created>
  <dcterms:modified xsi:type="dcterms:W3CDTF">2022-01-24T21:48:00Z</dcterms:modified>
</cp:coreProperties>
</file>